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EA" w:rsidRDefault="005E4F9D" w:rsidP="00EF509C">
      <w:pPr>
        <w:jc w:val="center"/>
      </w:pPr>
      <w:r w:rsidRPr="00475EC6">
        <w:rPr>
          <w:noProof/>
        </w:rPr>
        <w:drawing>
          <wp:inline distT="0" distB="0" distL="0" distR="0">
            <wp:extent cx="2286000" cy="685800"/>
            <wp:effectExtent l="0" t="0" r="0" b="0"/>
            <wp:docPr id="1" name="obrázek 1" descr="bez názv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 descr="bez názvu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09C" w:rsidRDefault="00CA7C2F" w:rsidP="00CA7C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EUROVIZNÍ </w:t>
      </w:r>
      <w:r w:rsidR="008D6D30">
        <w:rPr>
          <w:b/>
          <w:sz w:val="28"/>
          <w:szCs w:val="28"/>
        </w:rPr>
        <w:t>SOUTĚŽ MLADÝCH TANEČNÍK</w:t>
      </w:r>
      <w:r w:rsidR="009A22A1">
        <w:rPr>
          <w:b/>
          <w:sz w:val="28"/>
          <w:szCs w:val="28"/>
        </w:rPr>
        <w:t>Ů</w:t>
      </w:r>
      <w:bookmarkStart w:id="0" w:name="_GoBack"/>
      <w:bookmarkEnd w:id="0"/>
      <w:r w:rsidR="008D6D30">
        <w:rPr>
          <w:b/>
          <w:sz w:val="28"/>
          <w:szCs w:val="28"/>
        </w:rPr>
        <w:t xml:space="preserve"> 2017</w:t>
      </w:r>
    </w:p>
    <w:p w:rsidR="00CA7C2F" w:rsidRPr="00CA7C2F" w:rsidRDefault="00CA7C2F" w:rsidP="00CA7C2F">
      <w:pPr>
        <w:jc w:val="center"/>
        <w:rPr>
          <w:b/>
          <w:sz w:val="28"/>
          <w:szCs w:val="28"/>
        </w:rPr>
      </w:pPr>
    </w:p>
    <w:p w:rsidR="00E669EB" w:rsidRPr="00475EC6" w:rsidRDefault="00E669EB" w:rsidP="00E669EB">
      <w:pPr>
        <w:rPr>
          <w:szCs w:val="22"/>
        </w:rPr>
      </w:pPr>
    </w:p>
    <w:tbl>
      <w:tblPr>
        <w:tblW w:w="9341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1"/>
      </w:tblGrid>
      <w:tr w:rsidR="000C6304" w:rsidTr="00CA7C2F">
        <w:trPr>
          <w:trHeight w:val="738"/>
        </w:trPr>
        <w:tc>
          <w:tcPr>
            <w:tcW w:w="9341" w:type="dxa"/>
          </w:tcPr>
          <w:p w:rsidR="000C6304" w:rsidRDefault="000C6304" w:rsidP="00475EC6">
            <w:pPr>
              <w:pBdr>
                <w:between w:val="single" w:sz="4" w:space="1" w:color="auto"/>
              </w:pBdr>
              <w:ind w:left="662"/>
            </w:pPr>
            <w:r>
              <w:t xml:space="preserve">                         </w:t>
            </w:r>
          </w:p>
          <w:p w:rsidR="000C6304" w:rsidRDefault="000C6304" w:rsidP="00475EC6">
            <w:pPr>
              <w:pBdr>
                <w:between w:val="single" w:sz="4" w:space="1" w:color="auto"/>
              </w:pBdr>
            </w:pPr>
            <w:r w:rsidRPr="00315C9E">
              <w:rPr>
                <w:b/>
              </w:rPr>
              <w:t>Jméno:</w:t>
            </w:r>
            <w:r>
              <w:t xml:space="preserve"> </w:t>
            </w: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  <w:r>
              <w:t xml:space="preserve">                                          </w:t>
            </w:r>
            <w:r w:rsidRPr="00315C9E">
              <w:rPr>
                <w:b/>
              </w:rPr>
              <w:t>Příjmení:</w:t>
            </w:r>
            <w:r>
              <w:t xml:space="preserve">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  <w:p w:rsidR="000C6304" w:rsidRDefault="000C6304" w:rsidP="00475EC6">
            <w:pPr>
              <w:pBdr>
                <w:between w:val="single" w:sz="4" w:space="1" w:color="auto"/>
              </w:pBdr>
              <w:ind w:left="662"/>
            </w:pPr>
          </w:p>
          <w:p w:rsidR="000C6304" w:rsidRDefault="000C6304" w:rsidP="005577A6"/>
        </w:tc>
      </w:tr>
      <w:tr w:rsidR="00475EC6" w:rsidTr="00CA7C2F">
        <w:trPr>
          <w:trHeight w:val="689"/>
        </w:trPr>
        <w:tc>
          <w:tcPr>
            <w:tcW w:w="9341" w:type="dxa"/>
          </w:tcPr>
          <w:p w:rsidR="006F5990" w:rsidRDefault="006F5990" w:rsidP="000C6304">
            <w:pPr>
              <w:rPr>
                <w:b/>
              </w:rPr>
            </w:pPr>
          </w:p>
          <w:p w:rsidR="00475EC6" w:rsidRDefault="00475EC6" w:rsidP="000C6304">
            <w:r w:rsidRPr="00315C9E">
              <w:rPr>
                <w:b/>
              </w:rPr>
              <w:t>Datum narození:</w:t>
            </w:r>
            <w:r>
              <w:t xml:space="preserve"> </w:t>
            </w: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  <w:r>
              <w:t xml:space="preserve">                           </w:t>
            </w:r>
            <w:r w:rsidRPr="00315C9E">
              <w:rPr>
                <w:b/>
              </w:rPr>
              <w:t>Věk:</w:t>
            </w:r>
            <w:r>
              <w:t xml:space="preserve">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  <w:r>
              <w:t xml:space="preserve">               </w:t>
            </w:r>
          </w:p>
          <w:p w:rsidR="00475EC6" w:rsidRDefault="00475EC6" w:rsidP="000C6304">
            <w:pPr>
              <w:ind w:left="662"/>
            </w:pPr>
          </w:p>
          <w:p w:rsidR="00475EC6" w:rsidRDefault="00475EC6" w:rsidP="005577A6"/>
        </w:tc>
      </w:tr>
      <w:tr w:rsidR="00475EC6" w:rsidTr="00CA7C2F">
        <w:trPr>
          <w:trHeight w:val="869"/>
        </w:trPr>
        <w:tc>
          <w:tcPr>
            <w:tcW w:w="9341" w:type="dxa"/>
          </w:tcPr>
          <w:p w:rsidR="006F5990" w:rsidRDefault="006F5990" w:rsidP="000C6304">
            <w:pPr>
              <w:rPr>
                <w:b/>
              </w:rPr>
            </w:pPr>
          </w:p>
          <w:p w:rsidR="00475EC6" w:rsidRDefault="001D7225" w:rsidP="000C6304">
            <w:r>
              <w:rPr>
                <w:b/>
              </w:rPr>
              <w:t>Adresa trvalého bydliště</w:t>
            </w:r>
            <w:r w:rsidR="00475EC6" w:rsidRPr="00315C9E">
              <w:rPr>
                <w:b/>
              </w:rPr>
              <w:t>:</w:t>
            </w:r>
            <w:r w:rsidR="00475EC6">
              <w:t xml:space="preserve"> </w:t>
            </w:r>
            <w:r w:rsidR="00475EC6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475EC6">
              <w:instrText xml:space="preserve"> FORMTEXT </w:instrText>
            </w:r>
            <w:r w:rsidR="00475EC6">
              <w:fldChar w:fldCharType="separate"/>
            </w:r>
            <w:r w:rsidR="00475EC6">
              <w:rPr>
                <w:noProof/>
              </w:rPr>
              <w:t> </w:t>
            </w:r>
            <w:r w:rsidR="00475EC6">
              <w:rPr>
                <w:noProof/>
              </w:rPr>
              <w:t> </w:t>
            </w:r>
            <w:r w:rsidR="00475EC6">
              <w:rPr>
                <w:noProof/>
              </w:rPr>
              <w:t> </w:t>
            </w:r>
            <w:r w:rsidR="00475EC6">
              <w:rPr>
                <w:noProof/>
              </w:rPr>
              <w:t> </w:t>
            </w:r>
            <w:r w:rsidR="00475EC6">
              <w:rPr>
                <w:noProof/>
              </w:rPr>
              <w:t> </w:t>
            </w:r>
            <w:r w:rsidR="00475EC6">
              <w:fldChar w:fldCharType="end"/>
            </w:r>
            <w:bookmarkEnd w:id="5"/>
            <w:r w:rsidR="00475EC6">
              <w:t xml:space="preserve">    </w:t>
            </w:r>
          </w:p>
          <w:p w:rsidR="00CA7C2F" w:rsidRDefault="00CA7C2F" w:rsidP="00CA7C2F"/>
          <w:p w:rsidR="00CA7C2F" w:rsidRDefault="00CA7C2F" w:rsidP="00CA7C2F"/>
          <w:p w:rsidR="00CA7C2F" w:rsidRDefault="00CA7C2F" w:rsidP="00CA7C2F"/>
          <w:p w:rsidR="00475EC6" w:rsidRDefault="00CA7C2F" w:rsidP="00CA7C2F">
            <w:r w:rsidRPr="00315C9E">
              <w:rPr>
                <w:b/>
              </w:rPr>
              <w:t>Telefon:</w:t>
            </w:r>
            <w:r>
              <w:t xml:space="preserve"> </w:t>
            </w:r>
            <w:r w:rsidRPr="00315C9E"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15C9E">
              <w:rPr>
                <w:b/>
              </w:rPr>
              <w:instrText xml:space="preserve"> FORMTEXT </w:instrText>
            </w:r>
            <w:r w:rsidRPr="00315C9E">
              <w:rPr>
                <w:b/>
              </w:rPr>
            </w:r>
            <w:r w:rsidRPr="00315C9E">
              <w:rPr>
                <w:b/>
              </w:rPr>
              <w:fldChar w:fldCharType="separate"/>
            </w:r>
            <w:r w:rsidRPr="00315C9E">
              <w:rPr>
                <w:b/>
                <w:noProof/>
              </w:rPr>
              <w:t> </w:t>
            </w:r>
            <w:r w:rsidRPr="00315C9E">
              <w:rPr>
                <w:b/>
                <w:noProof/>
              </w:rPr>
              <w:t> </w:t>
            </w:r>
            <w:r w:rsidRPr="00315C9E">
              <w:rPr>
                <w:b/>
                <w:noProof/>
              </w:rPr>
              <w:t> </w:t>
            </w:r>
            <w:r w:rsidRPr="00315C9E">
              <w:rPr>
                <w:b/>
                <w:noProof/>
              </w:rPr>
              <w:t> </w:t>
            </w:r>
            <w:r w:rsidRPr="00315C9E">
              <w:rPr>
                <w:b/>
                <w:noProof/>
              </w:rPr>
              <w:t> </w:t>
            </w:r>
            <w:r w:rsidRPr="00315C9E">
              <w:rPr>
                <w:b/>
              </w:rPr>
              <w:fldChar w:fldCharType="end"/>
            </w:r>
            <w:r>
              <w:rPr>
                <w:b/>
              </w:rPr>
              <w:t xml:space="preserve">                        </w:t>
            </w:r>
            <w:r w:rsidRPr="00315C9E">
              <w:rPr>
                <w:b/>
              </w:rPr>
              <w:t>E-mail:</w:t>
            </w:r>
            <w:r>
              <w:t xml:space="preserve"> </w:t>
            </w: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475EC6" w:rsidRDefault="00475EC6" w:rsidP="005577A6"/>
        </w:tc>
      </w:tr>
      <w:tr w:rsidR="00475EC6" w:rsidTr="00A84390">
        <w:trPr>
          <w:trHeight w:val="1286"/>
        </w:trPr>
        <w:tc>
          <w:tcPr>
            <w:tcW w:w="9341" w:type="dxa"/>
          </w:tcPr>
          <w:p w:rsidR="00EF509C" w:rsidRDefault="00EF509C" w:rsidP="000C6304">
            <w:pPr>
              <w:rPr>
                <w:b/>
              </w:rPr>
            </w:pPr>
          </w:p>
          <w:p w:rsidR="00CA7C2F" w:rsidRDefault="00CA7C2F" w:rsidP="00CA7C2F">
            <w:r w:rsidRPr="00315C9E">
              <w:rPr>
                <w:b/>
              </w:rPr>
              <w:t>Škola</w:t>
            </w:r>
            <w:r w:rsidR="007C6B75">
              <w:rPr>
                <w:b/>
              </w:rPr>
              <w:t xml:space="preserve"> (ZUŠ, konzervatoř, taneční stu</w:t>
            </w:r>
            <w:r w:rsidR="00535BD7">
              <w:rPr>
                <w:b/>
              </w:rPr>
              <w:t>d</w:t>
            </w:r>
            <w:r w:rsidR="007C6B75">
              <w:rPr>
                <w:b/>
              </w:rPr>
              <w:t>io, jiné</w:t>
            </w:r>
            <w:r>
              <w:rPr>
                <w:b/>
              </w:rPr>
              <w:t xml:space="preserve"> učiliště)</w:t>
            </w:r>
            <w:r w:rsidRPr="00315C9E">
              <w:rPr>
                <w:b/>
              </w:rPr>
              <w:t>:</w:t>
            </w:r>
            <w:r>
              <w:t xml:space="preserve"> </w:t>
            </w: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  <w:p w:rsidR="00CA7C2F" w:rsidRDefault="00CA7C2F" w:rsidP="000C6304">
            <w:pPr>
              <w:rPr>
                <w:b/>
              </w:rPr>
            </w:pPr>
          </w:p>
          <w:p w:rsidR="00CA7C2F" w:rsidRDefault="00CA7C2F" w:rsidP="000C6304">
            <w:pPr>
              <w:rPr>
                <w:b/>
              </w:rPr>
            </w:pPr>
          </w:p>
          <w:p w:rsidR="00475EC6" w:rsidRDefault="00475EC6" w:rsidP="005577A6"/>
        </w:tc>
      </w:tr>
      <w:tr w:rsidR="00CA7C2F" w:rsidTr="00A84390">
        <w:trPr>
          <w:trHeight w:val="1264"/>
        </w:trPr>
        <w:tc>
          <w:tcPr>
            <w:tcW w:w="9341" w:type="dxa"/>
          </w:tcPr>
          <w:p w:rsidR="00CA7C2F" w:rsidRDefault="00CA7C2F" w:rsidP="000C6304">
            <w:pPr>
              <w:rPr>
                <w:b/>
              </w:rPr>
            </w:pPr>
          </w:p>
          <w:p w:rsidR="00CA7C2F" w:rsidRDefault="007C6B75" w:rsidP="000C6304">
            <w:r>
              <w:rPr>
                <w:b/>
              </w:rPr>
              <w:t>Taneční styl</w:t>
            </w:r>
            <w:r w:rsidR="00CA7C2F" w:rsidRPr="00315C9E">
              <w:rPr>
                <w:b/>
              </w:rPr>
              <w:t>:</w:t>
            </w:r>
            <w:r w:rsidR="00CA7C2F">
              <w:t xml:space="preserve"> </w:t>
            </w:r>
            <w:r w:rsidR="00CA7C2F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CA7C2F">
              <w:instrText xml:space="preserve"> FORMTEXT </w:instrText>
            </w:r>
            <w:r w:rsidR="00CA7C2F">
              <w:fldChar w:fldCharType="separate"/>
            </w:r>
            <w:r w:rsidR="00CA7C2F">
              <w:rPr>
                <w:noProof/>
              </w:rPr>
              <w:t> </w:t>
            </w:r>
            <w:r w:rsidR="00CA7C2F">
              <w:rPr>
                <w:noProof/>
              </w:rPr>
              <w:t> </w:t>
            </w:r>
            <w:r w:rsidR="00CA7C2F">
              <w:rPr>
                <w:noProof/>
              </w:rPr>
              <w:t> </w:t>
            </w:r>
            <w:r w:rsidR="00CA7C2F">
              <w:rPr>
                <w:noProof/>
              </w:rPr>
              <w:t> </w:t>
            </w:r>
            <w:r w:rsidR="00CA7C2F">
              <w:rPr>
                <w:noProof/>
              </w:rPr>
              <w:t> </w:t>
            </w:r>
            <w:r w:rsidR="00CA7C2F">
              <w:fldChar w:fldCharType="end"/>
            </w:r>
            <w:bookmarkEnd w:id="7"/>
          </w:p>
          <w:p w:rsidR="00CA7C2F" w:rsidRDefault="00CA7C2F" w:rsidP="000C6304">
            <w:pPr>
              <w:ind w:left="662"/>
            </w:pPr>
          </w:p>
          <w:p w:rsidR="00CA7C2F" w:rsidRDefault="00CA7C2F" w:rsidP="005577A6">
            <w:pPr>
              <w:rPr>
                <w:b/>
              </w:rPr>
            </w:pPr>
          </w:p>
        </w:tc>
      </w:tr>
      <w:tr w:rsidR="00475EC6" w:rsidTr="00A84390">
        <w:trPr>
          <w:trHeight w:val="1209"/>
        </w:trPr>
        <w:tc>
          <w:tcPr>
            <w:tcW w:w="9341" w:type="dxa"/>
          </w:tcPr>
          <w:p w:rsidR="006F5990" w:rsidRDefault="006F5990" w:rsidP="000C6304">
            <w:pPr>
              <w:rPr>
                <w:b/>
              </w:rPr>
            </w:pPr>
          </w:p>
          <w:p w:rsidR="00475EC6" w:rsidRDefault="008A58A7" w:rsidP="000C6304">
            <w:r>
              <w:rPr>
                <w:b/>
              </w:rPr>
              <w:t xml:space="preserve">Hudební </w:t>
            </w:r>
            <w:r w:rsidR="00475EC6" w:rsidRPr="00315C9E">
              <w:rPr>
                <w:b/>
              </w:rPr>
              <w:t>doprovod</w:t>
            </w:r>
            <w:r w:rsidR="00535BD7">
              <w:rPr>
                <w:b/>
              </w:rPr>
              <w:t>, autor</w:t>
            </w:r>
            <w:r w:rsidR="00475EC6" w:rsidRPr="00315C9E">
              <w:rPr>
                <w:b/>
              </w:rPr>
              <w:t>:</w:t>
            </w:r>
            <w:r w:rsidR="00475EC6">
              <w:t xml:space="preserve"> </w:t>
            </w:r>
            <w:r w:rsidR="00475EC6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475EC6">
              <w:instrText xml:space="preserve"> FORMTEXT </w:instrText>
            </w:r>
            <w:r w:rsidR="00475EC6">
              <w:fldChar w:fldCharType="separate"/>
            </w:r>
            <w:r w:rsidR="00475EC6">
              <w:rPr>
                <w:noProof/>
              </w:rPr>
              <w:t> </w:t>
            </w:r>
            <w:r w:rsidR="00475EC6">
              <w:rPr>
                <w:noProof/>
              </w:rPr>
              <w:t> </w:t>
            </w:r>
            <w:r w:rsidR="00475EC6">
              <w:rPr>
                <w:noProof/>
              </w:rPr>
              <w:t> </w:t>
            </w:r>
            <w:r w:rsidR="00475EC6">
              <w:rPr>
                <w:noProof/>
              </w:rPr>
              <w:t> </w:t>
            </w:r>
            <w:r w:rsidR="00475EC6">
              <w:rPr>
                <w:noProof/>
              </w:rPr>
              <w:t> </w:t>
            </w:r>
            <w:r w:rsidR="00475EC6">
              <w:fldChar w:fldCharType="end"/>
            </w:r>
            <w:bookmarkEnd w:id="8"/>
          </w:p>
          <w:p w:rsidR="00475EC6" w:rsidRDefault="00475EC6" w:rsidP="000C6304">
            <w:pPr>
              <w:ind w:left="662"/>
            </w:pPr>
          </w:p>
          <w:p w:rsidR="00475EC6" w:rsidRDefault="00475EC6" w:rsidP="005577A6"/>
        </w:tc>
      </w:tr>
      <w:tr w:rsidR="00475EC6" w:rsidTr="00A84390">
        <w:trPr>
          <w:trHeight w:val="1270"/>
        </w:trPr>
        <w:tc>
          <w:tcPr>
            <w:tcW w:w="9341" w:type="dxa"/>
          </w:tcPr>
          <w:p w:rsidR="006F5990" w:rsidRDefault="006F5990" w:rsidP="000C6304">
            <w:pPr>
              <w:rPr>
                <w:b/>
              </w:rPr>
            </w:pPr>
          </w:p>
          <w:p w:rsidR="00CA7C2F" w:rsidRPr="00CA7C2F" w:rsidRDefault="008A58A7" w:rsidP="000C6304">
            <w:r>
              <w:rPr>
                <w:b/>
              </w:rPr>
              <w:t>Soutěžní choreografie</w:t>
            </w:r>
            <w:r w:rsidR="00E729E0">
              <w:rPr>
                <w:b/>
              </w:rPr>
              <w:t>, autor</w:t>
            </w:r>
            <w:r w:rsidR="00475EC6" w:rsidRPr="00315C9E">
              <w:rPr>
                <w:b/>
              </w:rPr>
              <w:t>:</w:t>
            </w:r>
            <w:r w:rsidR="00475EC6">
              <w:rPr>
                <w:b/>
              </w:rPr>
              <w:t xml:space="preserve"> </w:t>
            </w:r>
            <w:r w:rsidR="00475EC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="00475EC6">
              <w:instrText xml:space="preserve"> FORMTEXT </w:instrText>
            </w:r>
            <w:r w:rsidR="00475EC6">
              <w:fldChar w:fldCharType="separate"/>
            </w:r>
            <w:r w:rsidR="00475EC6">
              <w:rPr>
                <w:noProof/>
              </w:rPr>
              <w:t> </w:t>
            </w:r>
            <w:r w:rsidR="00475EC6">
              <w:rPr>
                <w:noProof/>
              </w:rPr>
              <w:t> </w:t>
            </w:r>
            <w:r w:rsidR="00475EC6">
              <w:rPr>
                <w:noProof/>
              </w:rPr>
              <w:t> </w:t>
            </w:r>
            <w:r w:rsidR="00475EC6">
              <w:rPr>
                <w:noProof/>
              </w:rPr>
              <w:t> </w:t>
            </w:r>
            <w:r w:rsidR="00475EC6">
              <w:rPr>
                <w:noProof/>
              </w:rPr>
              <w:t> </w:t>
            </w:r>
            <w:r w:rsidR="00475EC6">
              <w:fldChar w:fldCharType="end"/>
            </w:r>
            <w:bookmarkEnd w:id="9"/>
          </w:p>
          <w:p w:rsidR="00475EC6" w:rsidRPr="00CA7C2F" w:rsidRDefault="00475EC6" w:rsidP="00CA7C2F">
            <w:pPr>
              <w:rPr>
                <w:b/>
              </w:rPr>
            </w:pPr>
          </w:p>
        </w:tc>
      </w:tr>
      <w:tr w:rsidR="00CA7C2F" w:rsidTr="00A84390">
        <w:trPr>
          <w:trHeight w:val="1252"/>
        </w:trPr>
        <w:tc>
          <w:tcPr>
            <w:tcW w:w="9341" w:type="dxa"/>
          </w:tcPr>
          <w:p w:rsidR="00CA7C2F" w:rsidRDefault="00CA7C2F" w:rsidP="000C6304">
            <w:pPr>
              <w:rPr>
                <w:b/>
              </w:rPr>
            </w:pPr>
          </w:p>
          <w:p w:rsidR="00CA7C2F" w:rsidRDefault="00CA7C2F" w:rsidP="000C6304">
            <w:pPr>
              <w:rPr>
                <w:b/>
              </w:rPr>
            </w:pPr>
            <w:r w:rsidRPr="00315C9E">
              <w:rPr>
                <w:b/>
              </w:rPr>
              <w:t xml:space="preserve">Podpis zákonného zástupce (v případě soutěžícího mladšího 18 let): </w:t>
            </w:r>
          </w:p>
          <w:p w:rsidR="00CA7C2F" w:rsidRDefault="00CA7C2F" w:rsidP="000C6304">
            <w:pPr>
              <w:rPr>
                <w:b/>
              </w:rPr>
            </w:pPr>
          </w:p>
          <w:p w:rsidR="00CA7C2F" w:rsidRPr="00315C9E" w:rsidRDefault="00CA7C2F" w:rsidP="000C6304">
            <w:pPr>
              <w:rPr>
                <w:b/>
              </w:rPr>
            </w:pPr>
          </w:p>
          <w:p w:rsidR="00CA7C2F" w:rsidRDefault="00CA7C2F" w:rsidP="00CA7C2F">
            <w:pPr>
              <w:rPr>
                <w:b/>
              </w:rPr>
            </w:pPr>
          </w:p>
        </w:tc>
      </w:tr>
      <w:tr w:rsidR="00CA7C2F" w:rsidTr="00A84390">
        <w:trPr>
          <w:trHeight w:val="1273"/>
        </w:trPr>
        <w:tc>
          <w:tcPr>
            <w:tcW w:w="9341" w:type="dxa"/>
            <w:tcBorders>
              <w:bottom w:val="single" w:sz="4" w:space="0" w:color="auto"/>
            </w:tcBorders>
          </w:tcPr>
          <w:p w:rsidR="00CA7C2F" w:rsidRDefault="00CA7C2F" w:rsidP="00CA7C2F">
            <w:pPr>
              <w:rPr>
                <w:b/>
              </w:rPr>
            </w:pPr>
          </w:p>
          <w:p w:rsidR="00CA7C2F" w:rsidRPr="00315C9E" w:rsidRDefault="00CA7C2F" w:rsidP="00CA7C2F">
            <w:pPr>
              <w:rPr>
                <w:b/>
              </w:rPr>
            </w:pPr>
            <w:r w:rsidRPr="00315C9E">
              <w:rPr>
                <w:b/>
              </w:rPr>
              <w:t>Podpis s</w:t>
            </w:r>
            <w:r>
              <w:rPr>
                <w:b/>
              </w:rPr>
              <w:t>outěžícího:</w:t>
            </w:r>
          </w:p>
        </w:tc>
      </w:tr>
    </w:tbl>
    <w:p w:rsidR="007B3CEA" w:rsidRDefault="007B3CEA" w:rsidP="005577A6"/>
    <w:sectPr w:rsidR="007B3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A16" w:rsidRDefault="00667A16" w:rsidP="00E669EB">
      <w:r>
        <w:separator/>
      </w:r>
    </w:p>
  </w:endnote>
  <w:endnote w:type="continuationSeparator" w:id="0">
    <w:p w:rsidR="00667A16" w:rsidRDefault="00667A16" w:rsidP="00E66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A16" w:rsidRDefault="00667A16" w:rsidP="00E669EB">
      <w:r>
        <w:separator/>
      </w:r>
    </w:p>
  </w:footnote>
  <w:footnote w:type="continuationSeparator" w:id="0">
    <w:p w:rsidR="00667A16" w:rsidRDefault="00667A16" w:rsidP="00E669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A2B"/>
    <w:rsid w:val="00055E5B"/>
    <w:rsid w:val="000C6304"/>
    <w:rsid w:val="001D7225"/>
    <w:rsid w:val="001E13F5"/>
    <w:rsid w:val="002F428B"/>
    <w:rsid w:val="00315C9E"/>
    <w:rsid w:val="00343878"/>
    <w:rsid w:val="00434C59"/>
    <w:rsid w:val="0046200F"/>
    <w:rsid w:val="00475EC6"/>
    <w:rsid w:val="00481ED2"/>
    <w:rsid w:val="004E4336"/>
    <w:rsid w:val="00535BD7"/>
    <w:rsid w:val="005577A6"/>
    <w:rsid w:val="005A7492"/>
    <w:rsid w:val="005E4F9D"/>
    <w:rsid w:val="005F2428"/>
    <w:rsid w:val="00667A16"/>
    <w:rsid w:val="006F5990"/>
    <w:rsid w:val="007B3CEA"/>
    <w:rsid w:val="007C6B75"/>
    <w:rsid w:val="007D42FE"/>
    <w:rsid w:val="008A58A7"/>
    <w:rsid w:val="008D6D30"/>
    <w:rsid w:val="009A22A1"/>
    <w:rsid w:val="00A0293E"/>
    <w:rsid w:val="00A84390"/>
    <w:rsid w:val="00B26AFA"/>
    <w:rsid w:val="00B42C78"/>
    <w:rsid w:val="00C862AB"/>
    <w:rsid w:val="00CA7C2F"/>
    <w:rsid w:val="00D653A3"/>
    <w:rsid w:val="00DC2A2B"/>
    <w:rsid w:val="00DD2E2F"/>
    <w:rsid w:val="00E05108"/>
    <w:rsid w:val="00E669EB"/>
    <w:rsid w:val="00E729E0"/>
    <w:rsid w:val="00EC6BCD"/>
    <w:rsid w:val="00EF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Arial" w:hAnsi="Arial"/>
      <w:sz w:val="22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055E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055E5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Zstupntext">
    <w:name w:val="Placeholder Text"/>
    <w:uiPriority w:val="99"/>
    <w:semiHidden/>
    <w:rsid w:val="007D42FE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42F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D42FE"/>
    <w:rPr>
      <w:rFonts w:ascii="Tahoma" w:hAnsi="Tahoma" w:cs="Tahoma"/>
      <w:sz w:val="16"/>
      <w:szCs w:val="16"/>
    </w:rPr>
  </w:style>
  <w:style w:type="character" w:styleId="Zvraznn">
    <w:name w:val="Emphasis"/>
    <w:uiPriority w:val="20"/>
    <w:qFormat/>
    <w:rsid w:val="00E669EB"/>
    <w:rPr>
      <w:b/>
      <w:bCs/>
      <w:i w:val="0"/>
      <w:iCs w:val="0"/>
    </w:rPr>
  </w:style>
  <w:style w:type="character" w:customStyle="1" w:styleId="st1">
    <w:name w:val="st1"/>
    <w:rsid w:val="00E669EB"/>
  </w:style>
  <w:style w:type="paragraph" w:styleId="Zhlav">
    <w:name w:val="header"/>
    <w:basedOn w:val="Normln"/>
    <w:link w:val="ZhlavChar"/>
    <w:uiPriority w:val="99"/>
    <w:unhideWhenUsed/>
    <w:rsid w:val="00E669E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669EB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E669E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669EB"/>
    <w:rPr>
      <w:rFonts w:ascii="Arial" w:hAnsi="Arial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Arial" w:hAnsi="Arial"/>
      <w:sz w:val="22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055E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055E5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Zstupntext">
    <w:name w:val="Placeholder Text"/>
    <w:uiPriority w:val="99"/>
    <w:semiHidden/>
    <w:rsid w:val="007D42FE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42F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D42FE"/>
    <w:rPr>
      <w:rFonts w:ascii="Tahoma" w:hAnsi="Tahoma" w:cs="Tahoma"/>
      <w:sz w:val="16"/>
      <w:szCs w:val="16"/>
    </w:rPr>
  </w:style>
  <w:style w:type="character" w:styleId="Zvraznn">
    <w:name w:val="Emphasis"/>
    <w:uiPriority w:val="20"/>
    <w:qFormat/>
    <w:rsid w:val="00E669EB"/>
    <w:rPr>
      <w:b/>
      <w:bCs/>
      <w:i w:val="0"/>
      <w:iCs w:val="0"/>
    </w:rPr>
  </w:style>
  <w:style w:type="character" w:customStyle="1" w:styleId="st1">
    <w:name w:val="st1"/>
    <w:rsid w:val="00E669EB"/>
  </w:style>
  <w:style w:type="paragraph" w:styleId="Zhlav">
    <w:name w:val="header"/>
    <w:basedOn w:val="Normln"/>
    <w:link w:val="ZhlavChar"/>
    <w:uiPriority w:val="99"/>
    <w:unhideWhenUsed/>
    <w:rsid w:val="00E669E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669EB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E669E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669EB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109309\Desktop\doc1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doc1</Template>
  <TotalTime>1</TotalTime>
  <Pages>1</Pages>
  <Words>105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Marhanová Kateřina</dc:creator>
  <cp:lastModifiedBy>Marhanová Kateřina</cp:lastModifiedBy>
  <cp:revision>2</cp:revision>
  <cp:lastPrinted>2016-04-05T09:45:00Z</cp:lastPrinted>
  <dcterms:created xsi:type="dcterms:W3CDTF">2016-12-13T11:03:00Z</dcterms:created>
  <dcterms:modified xsi:type="dcterms:W3CDTF">2016-12-13T11:03:00Z</dcterms:modified>
</cp:coreProperties>
</file>